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AD3" w:rsidRDefault="00106217" w:rsidP="00E16AD3">
      <w:r>
        <w:rPr>
          <w:noProof/>
          <w:lang w:eastAsia="en-GB"/>
        </w:rPr>
        <w:drawing>
          <wp:inline distT="0" distB="0" distL="0" distR="0">
            <wp:extent cx="571500" cy="585787"/>
            <wp:effectExtent l="0" t="0" r="0" b="5080"/>
            <wp:docPr id="1" name="Picture 1" descr="https://www.lpft.nhs.uk/application/files/7915/6468/7540/Healthy_Minds_symbol_low-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pft.nhs.uk/application/files/7915/6468/7540/Healthy_Minds_symbol_low-re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1" cy="59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AFC" w:rsidRDefault="00593AFC" w:rsidP="00593AFC">
      <w:pPr>
        <w:pStyle w:val="ListParagraph"/>
        <w:numPr>
          <w:ilvl w:val="0"/>
          <w:numId w:val="1"/>
        </w:numPr>
      </w:pPr>
      <w:r>
        <w:t xml:space="preserve">Online managing worries and anxious feelings workshop- 40 minute long workshop for Primary and Secondary aged children: </w:t>
      </w:r>
      <w:hyperlink r:id="rId6" w:history="1">
        <w:r>
          <w:rPr>
            <w:rStyle w:val="Hyperlink"/>
          </w:rPr>
          <w:t>https://www.lpft.nhs.uk/young-people/lincolnshire/young-people/helping-you-help-yourself</w:t>
        </w:r>
      </w:hyperlink>
    </w:p>
    <w:p w:rsidR="00593AFC" w:rsidRDefault="00593AFC" w:rsidP="00593AFC">
      <w:pPr>
        <w:pStyle w:val="ListParagraph"/>
        <w:numPr>
          <w:ilvl w:val="0"/>
          <w:numId w:val="1"/>
        </w:numPr>
      </w:pPr>
      <w:r>
        <w:t xml:space="preserve">Relaxation and mindfulness videos- each around 2 minutes long for children/young people, parents/carers or professionals: </w:t>
      </w:r>
      <w:hyperlink r:id="rId7" w:history="1">
        <w:r>
          <w:rPr>
            <w:rStyle w:val="Hyperlink"/>
          </w:rPr>
          <w:t>https://www.lpft.nhs.uk/young-people/lincolnshire/young-people/helping-you-help-yourself</w:t>
        </w:r>
      </w:hyperlink>
    </w:p>
    <w:p w:rsidR="00593AFC" w:rsidRPr="00BE5406" w:rsidRDefault="00593AFC" w:rsidP="00593AFC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r>
        <w:t xml:space="preserve">Coronavirus support page- with new videos to support children/young people, parents/carers and teachers during COVID-19: </w:t>
      </w:r>
      <w:hyperlink r:id="rId8" w:history="1">
        <w:r>
          <w:rPr>
            <w:rStyle w:val="Hyperlink"/>
          </w:rPr>
          <w:t>https://www.lpft.nhs.uk/young-people/linco</w:t>
        </w:r>
        <w:bookmarkStart w:id="0" w:name="_GoBack"/>
        <w:bookmarkEnd w:id="0"/>
        <w:r>
          <w:rPr>
            <w:rStyle w:val="Hyperlink"/>
          </w:rPr>
          <w:t>lnshire/young-people/coronavirus-informationresource-hub</w:t>
        </w:r>
      </w:hyperlink>
    </w:p>
    <w:p w:rsidR="00844351" w:rsidRDefault="00844351"/>
    <w:p w:rsidR="00593AFC" w:rsidRDefault="00593AFC" w:rsidP="00593AFC">
      <w:pPr>
        <w:rPr>
          <w:u w:val="single"/>
        </w:rPr>
      </w:pPr>
      <w:r>
        <w:rPr>
          <w:u w:val="single"/>
        </w:rPr>
        <w:t>Online ‘Managing worries and anxious feelings’ workshop</w:t>
      </w:r>
    </w:p>
    <w:p w:rsidR="00593AFC" w:rsidRDefault="00593AFC" w:rsidP="00593AFC">
      <w:pPr>
        <w:rPr>
          <w:u w:val="single"/>
        </w:rPr>
      </w:pPr>
    </w:p>
    <w:p w:rsidR="00593AFC" w:rsidRDefault="00593AFC" w:rsidP="00593AFC">
      <w:r>
        <w:t xml:space="preserve">On the link below you will find a recorded anxiety workshop that is appropriate for both Primary and Secondary aged pupils.  We recommend that Primary aged children are supported by their Parents/carers/responsible adult to access </w:t>
      </w:r>
      <w:proofErr w:type="gramStart"/>
      <w:r>
        <w:t>this</w:t>
      </w:r>
      <w:proofErr w:type="gramEnd"/>
      <w:r>
        <w:t xml:space="preserve"> as they might need some help to understand or complete the activities.  The workshop contains positive, supportive strategies that would be delivered to a group of children that are either experiencing some low level worries/anxieties or to provide education and support about some supportive strategies that are just good to know anyway on a </w:t>
      </w:r>
      <w:proofErr w:type="gramStart"/>
      <w:r>
        <w:t>day to day</w:t>
      </w:r>
      <w:proofErr w:type="gramEnd"/>
      <w:r>
        <w:t xml:space="preserve"> basis to help us to understand ourselves more and process our feelings.</w:t>
      </w:r>
    </w:p>
    <w:p w:rsidR="00593AFC" w:rsidRDefault="00593AFC" w:rsidP="00593AFC"/>
    <w:p w:rsidR="00593AFC" w:rsidRDefault="00593AFC" w:rsidP="00593AFC">
      <w:pPr>
        <w:rPr>
          <w:color w:val="1F497D"/>
        </w:rPr>
      </w:pPr>
      <w:r>
        <w:t xml:space="preserve">On the </w:t>
      </w:r>
      <w:proofErr w:type="gramStart"/>
      <w:r>
        <w:t>link</w:t>
      </w:r>
      <w:proofErr w:type="gramEnd"/>
      <w:r>
        <w:t xml:space="preserve"> if you scroll to near the bottom of the page you will find the workshop.  There are links to supporting workbooks for Primary and Secondary aged children to use alongside the </w:t>
      </w:r>
      <w:proofErr w:type="gramStart"/>
      <w:r>
        <w:t>workshop which</w:t>
      </w:r>
      <w:proofErr w:type="gramEnd"/>
      <w:r>
        <w:t xml:space="preserve"> are just about the video.</w:t>
      </w:r>
      <w:r>
        <w:rPr>
          <w:color w:val="1F497D"/>
        </w:rPr>
        <w:t xml:space="preserve">  </w:t>
      </w:r>
      <w:r>
        <w:t>There is also a parent pack to download under the video with advice and support for parents and carers.</w:t>
      </w:r>
      <w:r>
        <w:rPr>
          <w:color w:val="1F497D"/>
        </w:rPr>
        <w:t xml:space="preserve">  </w:t>
      </w:r>
      <w:r>
        <w:t>Please see the link below for the online anxiety workshop:</w:t>
      </w:r>
    </w:p>
    <w:p w:rsidR="00593AFC" w:rsidRDefault="00593AFC" w:rsidP="00593AFC"/>
    <w:p w:rsidR="00593AFC" w:rsidRDefault="00BE5406" w:rsidP="00593AFC">
      <w:hyperlink r:id="rId9" w:history="1">
        <w:r w:rsidR="00593AFC">
          <w:rPr>
            <w:rStyle w:val="Hyperlink"/>
          </w:rPr>
          <w:t>https://www.lpft.nhs.uk/young-p</w:t>
        </w:r>
        <w:r w:rsidR="00593AFC">
          <w:rPr>
            <w:rStyle w:val="Hyperlink"/>
          </w:rPr>
          <w:t>eople/lincolnshire/young-people/helping-you-help-yourself</w:t>
        </w:r>
      </w:hyperlink>
    </w:p>
    <w:p w:rsidR="00593AFC" w:rsidRDefault="00593AFC" w:rsidP="00593AFC"/>
    <w:p w:rsidR="00593AFC" w:rsidRDefault="00593AFC" w:rsidP="00593AFC">
      <w:pPr>
        <w:rPr>
          <w:u w:val="single"/>
        </w:rPr>
      </w:pPr>
    </w:p>
    <w:p w:rsidR="00593AFC" w:rsidRDefault="00593AFC" w:rsidP="00593AFC">
      <w:pPr>
        <w:rPr>
          <w:u w:val="single"/>
        </w:rPr>
      </w:pPr>
      <w:r>
        <w:rPr>
          <w:u w:val="single"/>
        </w:rPr>
        <w:t>Relaxation and Mindfulness</w:t>
      </w:r>
    </w:p>
    <w:p w:rsidR="00593AFC" w:rsidRDefault="00593AFC" w:rsidP="00593AFC">
      <w:r>
        <w:t xml:space="preserve">On the same link: </w:t>
      </w:r>
      <w:hyperlink r:id="rId10" w:history="1">
        <w:r>
          <w:rPr>
            <w:rStyle w:val="Hyperlink"/>
          </w:rPr>
          <w:t>https://www.lpft.nhs.uk/young-people/lincolnshire/young-people/helping-you-help-yourself</w:t>
        </w:r>
      </w:hyperlink>
      <w:r>
        <w:t xml:space="preserve"> if you scroll down you will see lots of helpful information.  If you click on the relaxation and self-soothing </w:t>
      </w:r>
      <w:proofErr w:type="gramStart"/>
      <w:r>
        <w:t>tab</w:t>
      </w:r>
      <w:proofErr w:type="gramEnd"/>
      <w:r>
        <w:t xml:space="preserve"> you will find some short relaxation videos which are around two minutes long. These can be used by not only children and young people, but family/carers and professionals who may be struggling and need some </w:t>
      </w:r>
      <w:proofErr w:type="gramStart"/>
      <w:r>
        <w:t>support :</w:t>
      </w:r>
      <w:proofErr w:type="gramEnd"/>
      <w:r>
        <w:t xml:space="preserve"> </w:t>
      </w:r>
    </w:p>
    <w:p w:rsidR="00593AFC" w:rsidRDefault="00593AFC" w:rsidP="00593AFC"/>
    <w:p w:rsidR="00593AFC" w:rsidRDefault="00593AFC" w:rsidP="00593AFC">
      <w:pPr>
        <w:pStyle w:val="ListParagraph"/>
        <w:numPr>
          <w:ilvl w:val="0"/>
          <w:numId w:val="2"/>
        </w:numPr>
      </w:pPr>
      <w:r>
        <w:t>square breathing</w:t>
      </w:r>
    </w:p>
    <w:p w:rsidR="00593AFC" w:rsidRDefault="00593AFC" w:rsidP="00593AFC">
      <w:pPr>
        <w:pStyle w:val="ListParagraph"/>
        <w:numPr>
          <w:ilvl w:val="0"/>
          <w:numId w:val="2"/>
        </w:numPr>
      </w:pPr>
      <w:r>
        <w:t>finger breathing</w:t>
      </w:r>
    </w:p>
    <w:p w:rsidR="00593AFC" w:rsidRDefault="00593AFC" w:rsidP="00593AFC">
      <w:pPr>
        <w:pStyle w:val="ListParagraph"/>
        <w:numPr>
          <w:ilvl w:val="0"/>
          <w:numId w:val="2"/>
        </w:numPr>
      </w:pPr>
      <w:r>
        <w:lastRenderedPageBreak/>
        <w:t>colour breathing</w:t>
      </w:r>
    </w:p>
    <w:p w:rsidR="00593AFC" w:rsidRDefault="00593AFC" w:rsidP="00593AFC">
      <w:pPr>
        <w:pStyle w:val="ListParagraph"/>
        <w:numPr>
          <w:ilvl w:val="0"/>
          <w:numId w:val="2"/>
        </w:numPr>
      </w:pPr>
      <w:r>
        <w:t xml:space="preserve">my happy place exercise </w:t>
      </w:r>
    </w:p>
    <w:p w:rsidR="00593AFC" w:rsidRDefault="00593AFC" w:rsidP="00593AFC">
      <w:pPr>
        <w:pStyle w:val="ListParagraph"/>
        <w:numPr>
          <w:ilvl w:val="0"/>
          <w:numId w:val="2"/>
        </w:numPr>
      </w:pPr>
      <w:r>
        <w:t xml:space="preserve">progressive muscle relaxation  </w:t>
      </w:r>
    </w:p>
    <w:p w:rsidR="00593AFC" w:rsidRDefault="00593AFC" w:rsidP="00593AFC"/>
    <w:p w:rsidR="00593AFC" w:rsidRDefault="00593AFC" w:rsidP="00593AFC">
      <w:pPr>
        <w:rPr>
          <w:u w:val="single"/>
        </w:rPr>
      </w:pPr>
      <w:r>
        <w:rPr>
          <w:u w:val="single"/>
        </w:rPr>
        <w:t>Coronavirus support page</w:t>
      </w:r>
    </w:p>
    <w:p w:rsidR="00593AFC" w:rsidRDefault="00593AFC" w:rsidP="00593AFC">
      <w:r>
        <w:t xml:space="preserve">On this link: </w:t>
      </w:r>
      <w:hyperlink r:id="rId11" w:history="1">
        <w:r>
          <w:rPr>
            <w:rStyle w:val="Hyperlink"/>
          </w:rPr>
          <w:t>https://www.lpft.nhs.uk/young-people/lincolnshire/young-people/coronavirus-informationresource-hub</w:t>
        </w:r>
      </w:hyperlink>
      <w:r>
        <w:t xml:space="preserve"> you will find resources to support emotional wellbeing in relation to Coronavirus.  This is a growing resource with contributions from both CAMHS and Healthy Minds Lincolnshire.  On </w:t>
      </w:r>
      <w:proofErr w:type="gramStart"/>
      <w:r>
        <w:t>here</w:t>
      </w:r>
      <w:proofErr w:type="gramEnd"/>
      <w:r>
        <w:t xml:space="preserve"> you will find some new helpful videos: </w:t>
      </w:r>
    </w:p>
    <w:p w:rsidR="00593AFC" w:rsidRDefault="00593AFC" w:rsidP="00593AFC"/>
    <w:p w:rsidR="00593AFC" w:rsidRDefault="00593AFC" w:rsidP="00593AFC">
      <w:pPr>
        <w:pStyle w:val="ListParagraph"/>
        <w:numPr>
          <w:ilvl w:val="0"/>
          <w:numId w:val="3"/>
        </w:numPr>
      </w:pPr>
      <w:r>
        <w:t xml:space="preserve">5 Ways to Wellbeing during </w:t>
      </w:r>
      <w:proofErr w:type="spellStart"/>
      <w:r>
        <w:t>Covid</w:t>
      </w:r>
      <w:proofErr w:type="spellEnd"/>
      <w:r>
        <w:t xml:space="preserve"> -19 (found directly on webpage, scroll down)</w:t>
      </w:r>
    </w:p>
    <w:p w:rsidR="00593AFC" w:rsidRDefault="00593AFC" w:rsidP="00593AFC">
      <w:pPr>
        <w:pStyle w:val="ListParagraph"/>
        <w:numPr>
          <w:ilvl w:val="0"/>
          <w:numId w:val="3"/>
        </w:numPr>
      </w:pPr>
      <w:r>
        <w:t xml:space="preserve">Top Tips for Young People during </w:t>
      </w:r>
      <w:proofErr w:type="spellStart"/>
      <w:r>
        <w:t>Covid</w:t>
      </w:r>
      <w:proofErr w:type="spellEnd"/>
      <w:r>
        <w:t xml:space="preserve"> -19 (found on webpage link under “Tips/Advice on managing anxiety and mental health during Coronavirus.”)</w:t>
      </w:r>
    </w:p>
    <w:p w:rsidR="00593AFC" w:rsidRDefault="00593AFC" w:rsidP="00593AFC">
      <w:pPr>
        <w:pStyle w:val="ListParagraph"/>
        <w:numPr>
          <w:ilvl w:val="0"/>
          <w:numId w:val="3"/>
        </w:numPr>
      </w:pPr>
      <w:r>
        <w:t>Top Tips for Parents/Carers during Covid-19 (found on webpage link under “Supporting your child during Coronavirus.”)</w:t>
      </w:r>
    </w:p>
    <w:p w:rsidR="00593AFC" w:rsidRDefault="00593AFC" w:rsidP="00593AFC">
      <w:pPr>
        <w:pStyle w:val="ListParagraph"/>
        <w:numPr>
          <w:ilvl w:val="0"/>
          <w:numId w:val="3"/>
        </w:numPr>
      </w:pPr>
      <w:r>
        <w:t xml:space="preserve">Top Tips for Teaching staff during </w:t>
      </w:r>
      <w:proofErr w:type="spellStart"/>
      <w:r>
        <w:t>Covid</w:t>
      </w:r>
      <w:proofErr w:type="spellEnd"/>
      <w:r>
        <w:t xml:space="preserve"> -19 (found on webpage link, right at the bottom)</w:t>
      </w:r>
    </w:p>
    <w:p w:rsidR="00593AFC" w:rsidRDefault="00593AFC" w:rsidP="00593AFC"/>
    <w:p w:rsidR="00593AFC" w:rsidRDefault="00593AFC" w:rsidP="00593AFC">
      <w:r>
        <w:t xml:space="preserve">Of course as always if you have concerns about a child or young person’s emotional wellbeing please contact us on the Here4You line which is operational as normal.  Here4You line on 01522 309120 – available Monday to Friday 09.30 – 16.30.  Alternatively, please visit </w:t>
      </w:r>
      <w:hyperlink r:id="rId12" w:history="1">
        <w:r>
          <w:rPr>
            <w:rStyle w:val="Hyperlink"/>
          </w:rPr>
          <w:t>https://www.lpft.nhs.uk/young-people/lincolnshire/home</w:t>
        </w:r>
      </w:hyperlink>
      <w:r>
        <w:t xml:space="preserve"> where you can find useful information and self-help advice.</w:t>
      </w:r>
    </w:p>
    <w:p w:rsidR="00593AFC" w:rsidRDefault="00593AFC"/>
    <w:p w:rsidR="003C61BD" w:rsidRDefault="003C61BD"/>
    <w:p w:rsidR="003C61BD" w:rsidRDefault="003C61BD" w:rsidP="003C61BD">
      <w:pPr>
        <w:numPr>
          <w:ilvl w:val="0"/>
          <w:numId w:val="4"/>
        </w:num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The Healthy Minds and CAMHS website has been updated with information regarding COVID-19 and emotional wellbeing: </w:t>
      </w:r>
      <w:hyperlink r:id="rId13" w:history="1">
        <w:r>
          <w:rPr>
            <w:rStyle w:val="Hyperlink"/>
            <w:rFonts w:eastAsia="Times New Roman"/>
            <w:sz w:val="24"/>
            <w:szCs w:val="24"/>
          </w:rPr>
          <w:t>https://www.lpft.nhs.uk/young-people/lincolnshire/whats-new</w:t>
        </w:r>
      </w:hyperlink>
    </w:p>
    <w:p w:rsidR="003C61BD" w:rsidRDefault="003C61BD" w:rsidP="003C61BD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proofErr w:type="gramStart"/>
      <w:r>
        <w:rPr>
          <w:sz w:val="24"/>
          <w:szCs w:val="24"/>
        </w:rPr>
        <w:t>this</w:t>
      </w:r>
      <w:proofErr w:type="gramEnd"/>
      <w:r>
        <w:rPr>
          <w:sz w:val="24"/>
          <w:szCs w:val="24"/>
        </w:rPr>
        <w:t xml:space="preserve"> website you will also find self-help information for children, young people, parents and professionals as well as information on what to do if more help is needed.</w:t>
      </w:r>
    </w:p>
    <w:p w:rsidR="003C61BD" w:rsidRDefault="003C61BD" w:rsidP="003C61BD">
      <w:pPr>
        <w:numPr>
          <w:ilvl w:val="0"/>
          <w:numId w:val="4"/>
        </w:num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Anna Freud have developed this useful guidance and have more useful videos available: </w:t>
      </w:r>
      <w:hyperlink r:id="rId14" w:history="1">
        <w:r>
          <w:rPr>
            <w:rStyle w:val="Hyperlink"/>
            <w:rFonts w:eastAsia="Times New Roman"/>
            <w:sz w:val="24"/>
            <w:szCs w:val="24"/>
          </w:rPr>
          <w:t>https://www.annafreud.org/media/11160/supporting-schools-and-colleges.pdf</w:t>
        </w:r>
      </w:hyperlink>
    </w:p>
    <w:p w:rsidR="003C61BD" w:rsidRDefault="003C61BD" w:rsidP="003C61BD">
      <w:pPr>
        <w:numPr>
          <w:ilvl w:val="0"/>
          <w:numId w:val="4"/>
        </w:num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en-GB"/>
          <w14:cntxtAlts/>
        </w:rPr>
        <w:t>Lincolnshire County Council’s Emotional Wellbeing Pathway has lots of useful advice and information:  </w:t>
      </w:r>
      <w:hyperlink r:id="rId15" w:history="1">
        <w:r>
          <w:rPr>
            <w:rStyle w:val="Hyperlink"/>
            <w:rFonts w:eastAsia="Times New Roman"/>
            <w:sz w:val="24"/>
            <w:szCs w:val="24"/>
            <w:lang w:eastAsia="en-GB"/>
            <w14:cntxtAlts/>
          </w:rPr>
          <w:t>http://search3.openobjects.com/kb5/lincs/fsd/family.page?familychannel=2_9_9</w:t>
        </w:r>
      </w:hyperlink>
    </w:p>
    <w:p w:rsidR="003C61BD" w:rsidRDefault="003C61BD" w:rsidP="003C61BD">
      <w:pPr>
        <w:numPr>
          <w:ilvl w:val="0"/>
          <w:numId w:val="4"/>
        </w:num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hd w:val="clear" w:color="auto" w:fill="FFFFFF"/>
        </w:rPr>
        <w:t xml:space="preserve">Kooth.com with free, safe and anonymous online support for young people: </w:t>
      </w:r>
      <w:hyperlink r:id="rId16" w:history="1">
        <w:r>
          <w:rPr>
            <w:rStyle w:val="Hyperlink"/>
            <w:rFonts w:eastAsia="Times New Roman"/>
            <w:sz w:val="24"/>
            <w:szCs w:val="24"/>
            <w:lang w:eastAsia="en-GB"/>
            <w14:cntxtAlts/>
          </w:rPr>
          <w:t>www.Kooth.com</w:t>
        </w:r>
      </w:hyperlink>
    </w:p>
    <w:p w:rsidR="003C61BD" w:rsidRDefault="003C61BD" w:rsidP="003C61BD">
      <w:pPr>
        <w:numPr>
          <w:ilvl w:val="0"/>
          <w:numId w:val="4"/>
        </w:numPr>
        <w:spacing w:after="0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Steps2Change which has guided self-help for adults and information on what to do if more help is needed: </w:t>
      </w:r>
      <w:hyperlink r:id="rId17" w:history="1">
        <w:r>
          <w:rPr>
            <w:rStyle w:val="Hyperlink"/>
            <w:rFonts w:eastAsia="Times New Roman"/>
            <w:sz w:val="24"/>
            <w:szCs w:val="24"/>
          </w:rPr>
          <w:t>https://www.lpft.nhs.uk/steps2change/home</w:t>
        </w:r>
      </w:hyperlink>
      <w:r>
        <w:rPr>
          <w:rFonts w:eastAsia="Times New Roman"/>
          <w:sz w:val="24"/>
          <w:szCs w:val="24"/>
        </w:rPr>
        <w:t xml:space="preserve"> </w:t>
      </w:r>
    </w:p>
    <w:p w:rsidR="00E16AD3" w:rsidRDefault="00E16AD3" w:rsidP="00E16AD3">
      <w:pPr>
        <w:spacing w:after="0" w:line="240" w:lineRule="auto"/>
        <w:rPr>
          <w:rFonts w:eastAsia="Times New Roman"/>
          <w:sz w:val="24"/>
          <w:szCs w:val="24"/>
        </w:rPr>
      </w:pPr>
    </w:p>
    <w:p w:rsidR="00E16AD3" w:rsidRDefault="00E16AD3" w:rsidP="00E16AD3">
      <w:pPr>
        <w:spacing w:after="0" w:line="240" w:lineRule="auto"/>
        <w:rPr>
          <w:rFonts w:eastAsia="Times New Roman"/>
          <w:sz w:val="24"/>
          <w:szCs w:val="24"/>
        </w:rPr>
      </w:pPr>
    </w:p>
    <w:p w:rsidR="00E16AD3" w:rsidRDefault="00E16AD3" w:rsidP="00E16AD3">
      <w:pPr>
        <w:spacing w:after="0" w:line="240" w:lineRule="auto"/>
        <w:rPr>
          <w:rFonts w:eastAsia="Times New Roman"/>
          <w:sz w:val="24"/>
          <w:szCs w:val="24"/>
        </w:rPr>
      </w:pPr>
      <w:r w:rsidRPr="00A526C5">
        <w:rPr>
          <w:rFonts w:eastAsia="Times New Roman"/>
          <w:sz w:val="24"/>
          <w:szCs w:val="24"/>
          <w:highlight w:val="yellow"/>
        </w:rPr>
        <w:t xml:space="preserve">Here4you advice </w:t>
      </w:r>
      <w:proofErr w:type="gramStart"/>
      <w:r w:rsidRPr="00A526C5">
        <w:rPr>
          <w:rFonts w:eastAsia="Times New Roman"/>
          <w:sz w:val="24"/>
          <w:szCs w:val="24"/>
          <w:highlight w:val="yellow"/>
        </w:rPr>
        <w:t>line</w:t>
      </w:r>
      <w:r w:rsidR="00A526C5">
        <w:rPr>
          <w:rFonts w:eastAsia="Times New Roman"/>
          <w:sz w:val="24"/>
          <w:szCs w:val="24"/>
          <w:highlight w:val="yellow"/>
        </w:rPr>
        <w:t xml:space="preserve"> </w:t>
      </w:r>
      <w:r w:rsidRPr="00A526C5">
        <w:rPr>
          <w:rFonts w:eastAsia="Times New Roman"/>
          <w:sz w:val="24"/>
          <w:szCs w:val="24"/>
          <w:highlight w:val="yellow"/>
        </w:rPr>
        <w:t>:</w:t>
      </w:r>
      <w:proofErr w:type="gramEnd"/>
      <w:r w:rsidRPr="00A526C5">
        <w:rPr>
          <w:rFonts w:eastAsia="Times New Roman"/>
          <w:sz w:val="24"/>
          <w:szCs w:val="24"/>
          <w:highlight w:val="yellow"/>
        </w:rPr>
        <w:t xml:space="preserve"> 01522 309120</w:t>
      </w:r>
    </w:p>
    <w:p w:rsidR="00106217" w:rsidRDefault="00106217" w:rsidP="00E16AD3">
      <w:pPr>
        <w:spacing w:after="0" w:line="240" w:lineRule="auto"/>
        <w:rPr>
          <w:rFonts w:eastAsia="Times New Roman"/>
          <w:sz w:val="24"/>
          <w:szCs w:val="24"/>
        </w:rPr>
      </w:pPr>
    </w:p>
    <w:p w:rsidR="003C61BD" w:rsidRDefault="00BE5406">
      <w:hyperlink r:id="rId18" w:history="1">
        <w:r w:rsidR="00106217">
          <w:rPr>
            <w:rStyle w:val="Hyperlink"/>
          </w:rPr>
          <w:t>https://www.lpft.nhs.uk/young-people/lincolnshire/young-people/i-need-more-help/healthy-minds-lincolnshire</w:t>
        </w:r>
      </w:hyperlink>
    </w:p>
    <w:sectPr w:rsidR="003C6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35B9C"/>
    <w:multiLevelType w:val="hybridMultilevel"/>
    <w:tmpl w:val="6D9C8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654A0"/>
    <w:multiLevelType w:val="hybridMultilevel"/>
    <w:tmpl w:val="803E7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86896"/>
    <w:multiLevelType w:val="hybridMultilevel"/>
    <w:tmpl w:val="6FA0B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977E7"/>
    <w:multiLevelType w:val="hybridMultilevel"/>
    <w:tmpl w:val="7ADA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429"/>
    <w:rsid w:val="00106217"/>
    <w:rsid w:val="003C61BD"/>
    <w:rsid w:val="00593AFC"/>
    <w:rsid w:val="00844351"/>
    <w:rsid w:val="00A526C5"/>
    <w:rsid w:val="00BB0605"/>
    <w:rsid w:val="00BE5406"/>
    <w:rsid w:val="00E16AD3"/>
    <w:rsid w:val="00E8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3611D"/>
  <w15:chartTrackingRefBased/>
  <w15:docId w15:val="{5A18BF52-6059-4541-A133-5024F3C8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3AF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3AFC"/>
    <w:pPr>
      <w:spacing w:after="0" w:line="240" w:lineRule="auto"/>
      <w:ind w:left="720"/>
    </w:pPr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BE54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pft.nhs.uk/young-people/lincolnshire/young-people/coronavirus-informationresource-hub" TargetMode="External"/><Relationship Id="rId13" Type="http://schemas.openxmlformats.org/officeDocument/2006/relationships/hyperlink" Target="https://www.lpft.nhs.uk/young-people/lincolnshire/whats-new" TargetMode="External"/><Relationship Id="rId18" Type="http://schemas.openxmlformats.org/officeDocument/2006/relationships/hyperlink" Target="https://www.lpft.nhs.uk/young-people/lincolnshire/young-people/i-need-more-help/healthy-minds-lincolnshi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pft.nhs.uk/young-people/lincolnshire/young-people/helping-you-help-yourself" TargetMode="External"/><Relationship Id="rId12" Type="http://schemas.openxmlformats.org/officeDocument/2006/relationships/hyperlink" Target="https://www.lpft.nhs.uk/young-people/lincolnshire/home" TargetMode="External"/><Relationship Id="rId17" Type="http://schemas.openxmlformats.org/officeDocument/2006/relationships/hyperlink" Target="https://www.lpft.nhs.uk/steps2change/hom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Kooth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pft.nhs.uk/young-people/lincolnshire/young-people/helping-you-help-yourself" TargetMode="External"/><Relationship Id="rId11" Type="http://schemas.openxmlformats.org/officeDocument/2006/relationships/hyperlink" Target="https://www.lpft.nhs.uk/young-people/lincolnshire/young-people/coronavirus-informationresource-hub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search3.openobjects.com/kb5/lincs/fsd/family.page?familychannel=2_9_9" TargetMode="External"/><Relationship Id="rId10" Type="http://schemas.openxmlformats.org/officeDocument/2006/relationships/hyperlink" Target="https://www.lpft.nhs.uk/young-people/lincolnshire/young-people/helping-you-help-yoursel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pft.nhs.uk/young-people/lincolnshire/young-people/helping-you-help-yourself" TargetMode="External"/><Relationship Id="rId14" Type="http://schemas.openxmlformats.org/officeDocument/2006/relationships/hyperlink" Target="https://www.annafreud.org/media/11160/supporting-schools-and-colleg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7E6C095A</Template>
  <TotalTime>124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Gash</dc:creator>
  <cp:keywords/>
  <dc:description/>
  <cp:lastModifiedBy>Jo Gash</cp:lastModifiedBy>
  <cp:revision>6</cp:revision>
  <dcterms:created xsi:type="dcterms:W3CDTF">2020-05-04T08:48:00Z</dcterms:created>
  <dcterms:modified xsi:type="dcterms:W3CDTF">2020-05-06T10:26:00Z</dcterms:modified>
</cp:coreProperties>
</file>